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CE1" w:rsidRPr="00AE2550" w:rsidRDefault="003C1CE1" w:rsidP="003C1CE1">
      <w:pPr>
        <w:pStyle w:val="Nzev"/>
        <w:rPr>
          <w:b w:val="0"/>
          <w:caps w:val="0"/>
        </w:rPr>
      </w:pPr>
      <w:r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391E229B" wp14:editId="54225E0A">
            <wp:simplePos x="0" y="0"/>
            <wp:positionH relativeFrom="column">
              <wp:posOffset>281940</wp:posOffset>
            </wp:positionH>
            <wp:positionV relativeFrom="paragraph">
              <wp:posOffset>-15336</wp:posOffset>
            </wp:positionV>
            <wp:extent cx="992038" cy="898669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21" t="14429" r="8490" b="11502"/>
                    <a:stretch/>
                  </pic:blipFill>
                  <pic:spPr bwMode="auto">
                    <a:xfrm>
                      <a:off x="0" y="0"/>
                      <a:ext cx="992038" cy="898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</w:rPr>
        <w:t xml:space="preserve">ŠKOLA Mezinárodních a veřejných vztahů Praha, </w:t>
      </w:r>
      <w:r>
        <w:rPr>
          <w:caps w:val="0"/>
          <w:sz w:val="24"/>
        </w:rPr>
        <w:t>Střední odborná škola, Gymnázium, s.r.o.</w:t>
      </w:r>
    </w:p>
    <w:p w:rsidR="003C1CE1" w:rsidRPr="002633E0" w:rsidRDefault="003C1CE1" w:rsidP="003C1CE1">
      <w:pPr>
        <w:ind w:left="1440"/>
        <w:jc w:val="center"/>
      </w:pPr>
      <w:r w:rsidRPr="002633E0">
        <w:t xml:space="preserve">Michelská </w:t>
      </w:r>
      <w:r w:rsidR="00B23199">
        <w:t>323/</w:t>
      </w:r>
      <w:r w:rsidRPr="002633E0">
        <w:t>12</w:t>
      </w:r>
      <w:r w:rsidR="00B23199">
        <w:t>B</w:t>
      </w:r>
      <w:bookmarkStart w:id="0" w:name="_GoBack"/>
      <w:bookmarkEnd w:id="0"/>
      <w:r w:rsidRPr="002633E0">
        <w:t>, 140 00  Praha 4</w:t>
      </w:r>
    </w:p>
    <w:p w:rsidR="003C1CE1" w:rsidRDefault="003C1CE1" w:rsidP="003C1CE1">
      <w:pPr>
        <w:ind w:left="1440"/>
        <w:jc w:val="center"/>
      </w:pPr>
      <w:r>
        <w:t>tel.</w:t>
      </w:r>
      <w:r w:rsidRPr="002633E0">
        <w:t>: +420</w:t>
      </w:r>
      <w:r>
        <w:t xml:space="preserve"> </w:t>
      </w:r>
      <w:r w:rsidRPr="00134B0F">
        <w:rPr>
          <w:color w:val="222222"/>
          <w:shd w:val="clear" w:color="auto" w:fill="FFFFFF"/>
        </w:rPr>
        <w:t>296 330 660</w:t>
      </w:r>
      <w:r w:rsidRPr="002633E0">
        <w:t xml:space="preserve"> </w:t>
      </w:r>
    </w:p>
    <w:p w:rsidR="003C1CE1" w:rsidRDefault="003C1CE1" w:rsidP="003C1CE1">
      <w:pPr>
        <w:ind w:left="2148" w:firstLine="684"/>
      </w:pPr>
      <w:r w:rsidRPr="002633E0">
        <w:t xml:space="preserve">e-mail: </w:t>
      </w:r>
      <w:hyperlink r:id="rId7" w:history="1">
        <w:r w:rsidRPr="009D7E1A">
          <w:rPr>
            <w:rStyle w:val="Hypertextovodkaz"/>
          </w:rPr>
          <w:t>info@smvvpraha.cz</w:t>
        </w:r>
      </w:hyperlink>
      <w:r>
        <w:rPr>
          <w:rStyle w:val="Hypertextovodkaz"/>
        </w:rPr>
        <w:t xml:space="preserve">, </w:t>
      </w:r>
      <w:hyperlink r:id="rId8" w:history="1">
        <w:r w:rsidRPr="00210F25">
          <w:rPr>
            <w:rStyle w:val="Hypertextovodkaz"/>
          </w:rPr>
          <w:t>www.smvv.cz</w:t>
        </w:r>
      </w:hyperlink>
    </w:p>
    <w:p w:rsidR="00D05352" w:rsidRDefault="00D05352"/>
    <w:p w:rsidR="003C1CE1" w:rsidRDefault="003C1CE1"/>
    <w:p w:rsidR="003C1CE1" w:rsidRDefault="003C1CE1" w:rsidP="003C1CE1">
      <w:pPr>
        <w:jc w:val="center"/>
        <w:rPr>
          <w:b/>
        </w:rPr>
      </w:pPr>
      <w:r w:rsidRPr="003C1CE1">
        <w:rPr>
          <w:b/>
        </w:rPr>
        <w:t>PRAKTICKÁ MATURITNÍ ZKOUŠKA</w:t>
      </w:r>
    </w:p>
    <w:p w:rsidR="003C1CE1" w:rsidRDefault="003C1CE1" w:rsidP="003C1CE1">
      <w:pPr>
        <w:jc w:val="center"/>
        <w:rPr>
          <w:b/>
        </w:rPr>
      </w:pPr>
    </w:p>
    <w:p w:rsidR="008A4CF8" w:rsidRPr="007E7277" w:rsidRDefault="008A4CF8" w:rsidP="008A4CF8">
      <w:pPr>
        <w:jc w:val="both"/>
        <w:rPr>
          <w:sz w:val="20"/>
          <w:szCs w:val="20"/>
        </w:rPr>
      </w:pPr>
      <w:r w:rsidRPr="007E7277">
        <w:rPr>
          <w:sz w:val="20"/>
          <w:szCs w:val="20"/>
        </w:rPr>
        <w:t xml:space="preserve">V souladu s novelou školského zákona č. 284/2020 Sb. o předškolním, základním, středním, vyšším odborném a jiném vzdělávání </w:t>
      </w:r>
      <w:r>
        <w:rPr>
          <w:sz w:val="20"/>
          <w:szCs w:val="20"/>
        </w:rPr>
        <w:t xml:space="preserve">ve znění účinném od 25. 8. 2020 </w:t>
      </w:r>
      <w:r w:rsidRPr="007E7277">
        <w:rPr>
          <w:sz w:val="20"/>
          <w:szCs w:val="20"/>
        </w:rPr>
        <w:t xml:space="preserve">a novelou vyhlášky 177/2009 Sb. </w:t>
      </w:r>
      <w:r>
        <w:rPr>
          <w:sz w:val="20"/>
          <w:szCs w:val="20"/>
        </w:rPr>
        <w:t xml:space="preserve">ve znění účinném od 15. 10. 2020 </w:t>
      </w:r>
      <w:r w:rsidRPr="007E7277">
        <w:rPr>
          <w:sz w:val="20"/>
          <w:szCs w:val="20"/>
        </w:rPr>
        <w:t xml:space="preserve">stanovuji: </w:t>
      </w:r>
    </w:p>
    <w:p w:rsidR="003C1CE1" w:rsidRDefault="003C1CE1" w:rsidP="003C1CE1">
      <w:pPr>
        <w:jc w:val="center"/>
        <w:rPr>
          <w:b/>
        </w:rPr>
      </w:pPr>
    </w:p>
    <w:p w:rsidR="008A4CF8" w:rsidRDefault="008A4CF8" w:rsidP="008A4CF8">
      <w:pPr>
        <w:jc w:val="both"/>
        <w:rPr>
          <w:b/>
        </w:rPr>
      </w:pPr>
      <w:r>
        <w:rPr>
          <w:b/>
        </w:rPr>
        <w:t xml:space="preserve">Praktická maturitní zkouška je podle § 18 </w:t>
      </w:r>
      <w:r w:rsidR="00487979">
        <w:rPr>
          <w:b/>
        </w:rPr>
        <w:t>stanovena ředitelkou školy takto:</w:t>
      </w:r>
    </w:p>
    <w:p w:rsidR="00487979" w:rsidRDefault="00487979" w:rsidP="008A4CF8">
      <w:pPr>
        <w:jc w:val="both"/>
        <w:rPr>
          <w:b/>
        </w:rPr>
      </w:pPr>
    </w:p>
    <w:p w:rsidR="00487979" w:rsidRDefault="00487979" w:rsidP="00487979">
      <w:pPr>
        <w:pStyle w:val="Odstavecseseznamem"/>
        <w:numPr>
          <w:ilvl w:val="0"/>
          <w:numId w:val="1"/>
        </w:numPr>
        <w:jc w:val="both"/>
        <w:rPr>
          <w:b/>
        </w:rPr>
      </w:pPr>
      <w:r>
        <w:rPr>
          <w:b/>
        </w:rPr>
        <w:t>forma písemná;</w:t>
      </w:r>
    </w:p>
    <w:p w:rsidR="00487979" w:rsidRDefault="00487979" w:rsidP="00487979">
      <w:pPr>
        <w:pStyle w:val="Odstavecseseznamem"/>
        <w:numPr>
          <w:ilvl w:val="0"/>
          <w:numId w:val="1"/>
        </w:numPr>
        <w:jc w:val="both"/>
        <w:rPr>
          <w:b/>
        </w:rPr>
      </w:pPr>
      <w:r>
        <w:rPr>
          <w:b/>
        </w:rPr>
        <w:t>koná se 1 den v rozsahu 270 minut;</w:t>
      </w:r>
    </w:p>
    <w:p w:rsidR="00487979" w:rsidRDefault="00487979" w:rsidP="00487979">
      <w:pPr>
        <w:pStyle w:val="Odstavecseseznamem"/>
        <w:numPr>
          <w:ilvl w:val="0"/>
          <w:numId w:val="1"/>
        </w:numPr>
        <w:jc w:val="both"/>
        <w:rPr>
          <w:b/>
        </w:rPr>
      </w:pPr>
      <w:r>
        <w:rPr>
          <w:b/>
        </w:rPr>
        <w:t>koná se individuálně a žák je hodnocen jednotlivě;</w:t>
      </w:r>
    </w:p>
    <w:p w:rsidR="00487979" w:rsidRDefault="00487979" w:rsidP="00487979">
      <w:pPr>
        <w:pStyle w:val="Odstavecseseznamem"/>
        <w:numPr>
          <w:ilvl w:val="0"/>
          <w:numId w:val="1"/>
        </w:numPr>
        <w:jc w:val="both"/>
        <w:rPr>
          <w:b/>
        </w:rPr>
      </w:pPr>
      <w:r>
        <w:rPr>
          <w:b/>
        </w:rPr>
        <w:t>obsahové zadání koresponduje s požadavky daného školního vzdělávacího programu a profilových předmětů maturanta</w:t>
      </w:r>
      <w:r w:rsidR="000F3E75">
        <w:rPr>
          <w:b/>
        </w:rPr>
        <w:t>;</w:t>
      </w:r>
    </w:p>
    <w:p w:rsidR="000F3E75" w:rsidRDefault="000F3E75" w:rsidP="00487979">
      <w:pPr>
        <w:pStyle w:val="Odstavecseseznamem"/>
        <w:numPr>
          <w:ilvl w:val="0"/>
          <w:numId w:val="1"/>
        </w:numPr>
        <w:jc w:val="both"/>
        <w:rPr>
          <w:b/>
        </w:rPr>
      </w:pPr>
      <w:r>
        <w:rPr>
          <w:b/>
        </w:rPr>
        <w:t>vybrané části práce zpracovává žák na počítači.</w:t>
      </w:r>
    </w:p>
    <w:p w:rsidR="00487979" w:rsidRPr="00487979" w:rsidRDefault="00487979" w:rsidP="00487979">
      <w:pPr>
        <w:jc w:val="both"/>
        <w:rPr>
          <w:b/>
        </w:rPr>
      </w:pPr>
    </w:p>
    <w:p w:rsidR="008A4CF8" w:rsidRDefault="008A4CF8" w:rsidP="008A4CF8">
      <w:pPr>
        <w:jc w:val="both"/>
        <w:rPr>
          <w:b/>
        </w:rPr>
      </w:pPr>
    </w:p>
    <w:p w:rsidR="008A4CF8" w:rsidRPr="00487979" w:rsidRDefault="00487979" w:rsidP="008A4CF8">
      <w:pPr>
        <w:jc w:val="both"/>
        <w:rPr>
          <w:u w:val="single"/>
        </w:rPr>
      </w:pPr>
      <w:r w:rsidRPr="00487979">
        <w:rPr>
          <w:u w:val="single"/>
        </w:rPr>
        <w:t>Pro ŠVP Mezinárodní vztahy a diplomacie (MVD) ji tvoří:</w:t>
      </w:r>
    </w:p>
    <w:p w:rsidR="00487979" w:rsidRDefault="00487979" w:rsidP="008A4CF8">
      <w:pPr>
        <w:jc w:val="both"/>
      </w:pPr>
    </w:p>
    <w:p w:rsidR="00487979" w:rsidRPr="007E7277" w:rsidRDefault="00487979" w:rsidP="00487979">
      <w:pPr>
        <w:ind w:left="720"/>
        <w:jc w:val="both"/>
        <w:rPr>
          <w:sz w:val="20"/>
          <w:szCs w:val="20"/>
        </w:rPr>
      </w:pPr>
      <w:r w:rsidRPr="00487979">
        <w:t>učivo anglického jazyka, mezinárodních vztahů, diplomatického protokolu a etikety, výpočetní techniky na zadané téma, s nímž se žák</w:t>
      </w:r>
      <w:r>
        <w:t xml:space="preserve"> seznámí</w:t>
      </w:r>
      <w:r w:rsidRPr="00487979">
        <w:t xml:space="preserve"> při zahájení práce</w:t>
      </w:r>
      <w:r>
        <w:rPr>
          <w:sz w:val="20"/>
          <w:szCs w:val="20"/>
        </w:rPr>
        <w:t>.</w:t>
      </w:r>
    </w:p>
    <w:p w:rsidR="00487979" w:rsidRDefault="00487979" w:rsidP="008A4CF8">
      <w:pPr>
        <w:jc w:val="both"/>
      </w:pPr>
    </w:p>
    <w:p w:rsidR="00487979" w:rsidRPr="00487979" w:rsidRDefault="00487979" w:rsidP="008A4CF8">
      <w:pPr>
        <w:jc w:val="both"/>
        <w:rPr>
          <w:u w:val="single"/>
        </w:rPr>
      </w:pPr>
      <w:r w:rsidRPr="00487979">
        <w:rPr>
          <w:u w:val="single"/>
        </w:rPr>
        <w:t>Pro ŠVP Mediální komunikace a Public relations (MKPR) ji tvoří:</w:t>
      </w:r>
    </w:p>
    <w:p w:rsidR="00487979" w:rsidRDefault="00487979" w:rsidP="008A4CF8">
      <w:pPr>
        <w:jc w:val="both"/>
      </w:pPr>
    </w:p>
    <w:p w:rsidR="00487979" w:rsidRDefault="00487979" w:rsidP="00487979">
      <w:pPr>
        <w:ind w:left="709"/>
        <w:jc w:val="both"/>
      </w:pPr>
      <w:r w:rsidRPr="00487979">
        <w:t xml:space="preserve">učivo anglického jazyka, public relations, mediální komunikace, výpočetní techniky na zadané téma, s nímž se žák </w:t>
      </w:r>
      <w:r>
        <w:t xml:space="preserve">seznámí </w:t>
      </w:r>
      <w:r w:rsidRPr="00487979">
        <w:t>při zahájení práce</w:t>
      </w:r>
      <w:r>
        <w:t>.</w:t>
      </w:r>
    </w:p>
    <w:p w:rsidR="00487979" w:rsidRDefault="00487979" w:rsidP="00487979">
      <w:pPr>
        <w:ind w:left="709"/>
        <w:jc w:val="both"/>
      </w:pPr>
    </w:p>
    <w:p w:rsidR="00487979" w:rsidRPr="00487979" w:rsidRDefault="00487979" w:rsidP="00487979">
      <w:pPr>
        <w:jc w:val="both"/>
        <w:rPr>
          <w:u w:val="single"/>
        </w:rPr>
      </w:pPr>
      <w:r w:rsidRPr="00487979">
        <w:rPr>
          <w:u w:val="single"/>
        </w:rPr>
        <w:t>Pro ŠVP Právo a právní administrativa (PPA) ji tvoří:</w:t>
      </w:r>
    </w:p>
    <w:p w:rsidR="00487979" w:rsidRDefault="00487979" w:rsidP="00487979">
      <w:pPr>
        <w:jc w:val="both"/>
      </w:pPr>
    </w:p>
    <w:p w:rsidR="00487979" w:rsidRDefault="00487979" w:rsidP="00487979">
      <w:pPr>
        <w:ind w:left="709"/>
        <w:jc w:val="both"/>
      </w:pPr>
      <w:r w:rsidRPr="00487979">
        <w:t xml:space="preserve">učivo anglického jazyka, práva, právní administrativy, výpočetní techniky na zadané téma, s nímž se žák </w:t>
      </w:r>
      <w:r>
        <w:t xml:space="preserve">seznámí </w:t>
      </w:r>
      <w:r w:rsidRPr="00487979">
        <w:t>při zahájení práce</w:t>
      </w:r>
      <w:r>
        <w:t>.</w:t>
      </w:r>
    </w:p>
    <w:p w:rsidR="00487979" w:rsidRDefault="00487979" w:rsidP="00487979">
      <w:pPr>
        <w:ind w:left="709"/>
        <w:jc w:val="both"/>
      </w:pPr>
    </w:p>
    <w:p w:rsidR="00487979" w:rsidRDefault="00487979" w:rsidP="00487979">
      <w:pPr>
        <w:ind w:left="709"/>
        <w:jc w:val="both"/>
      </w:pPr>
    </w:p>
    <w:p w:rsidR="00487979" w:rsidRPr="00487979" w:rsidRDefault="00487979" w:rsidP="00487979">
      <w:pPr>
        <w:jc w:val="both"/>
        <w:rPr>
          <w:u w:val="single"/>
        </w:rPr>
      </w:pPr>
      <w:r w:rsidRPr="00487979">
        <w:rPr>
          <w:u w:val="single"/>
        </w:rPr>
        <w:t>Pro ŠVP Finance, business</w:t>
      </w:r>
      <w:r w:rsidR="000F3E75">
        <w:rPr>
          <w:u w:val="single"/>
        </w:rPr>
        <w:t xml:space="preserve"> a světová</w:t>
      </w:r>
      <w:r w:rsidRPr="00487979">
        <w:rPr>
          <w:u w:val="single"/>
        </w:rPr>
        <w:t xml:space="preserve"> ekonomika (FBSE) ji tvoří:</w:t>
      </w:r>
    </w:p>
    <w:p w:rsidR="00487979" w:rsidRDefault="00487979" w:rsidP="00487979">
      <w:pPr>
        <w:jc w:val="both"/>
      </w:pPr>
    </w:p>
    <w:p w:rsidR="00F3041E" w:rsidRDefault="00F3041E" w:rsidP="00F3041E">
      <w:pPr>
        <w:ind w:left="709"/>
        <w:jc w:val="both"/>
      </w:pPr>
      <w:r w:rsidRPr="00F3041E">
        <w:t xml:space="preserve">učivo anglického jazyka, ekonomiky, účetnictví, marketingu a managementu, výpočetní techniky </w:t>
      </w:r>
      <w:r w:rsidRPr="00487979">
        <w:t xml:space="preserve">na zadané téma, s nímž se žák </w:t>
      </w:r>
      <w:r>
        <w:t xml:space="preserve">seznámí </w:t>
      </w:r>
      <w:r w:rsidRPr="00487979">
        <w:t>při zahájení práce</w:t>
      </w:r>
      <w:r>
        <w:t>.</w:t>
      </w:r>
    </w:p>
    <w:p w:rsidR="000F3E75" w:rsidRDefault="000F3E75" w:rsidP="00F3041E">
      <w:pPr>
        <w:ind w:left="709"/>
        <w:jc w:val="both"/>
      </w:pPr>
    </w:p>
    <w:p w:rsidR="000F3E75" w:rsidRDefault="000F3E75" w:rsidP="00F3041E">
      <w:pPr>
        <w:ind w:left="709"/>
        <w:jc w:val="both"/>
      </w:pPr>
    </w:p>
    <w:p w:rsidR="00487979" w:rsidRDefault="00487979" w:rsidP="00487979">
      <w:pPr>
        <w:ind w:left="709"/>
        <w:jc w:val="both"/>
      </w:pPr>
    </w:p>
    <w:p w:rsidR="00487979" w:rsidRDefault="00487979" w:rsidP="00487979">
      <w:pPr>
        <w:jc w:val="both"/>
      </w:pPr>
    </w:p>
    <w:p w:rsidR="00F3041E" w:rsidRDefault="000F3E75" w:rsidP="00487979">
      <w:pPr>
        <w:jc w:val="both"/>
      </w:pPr>
      <w:r>
        <w:t>2022-09-01</w:t>
      </w:r>
    </w:p>
    <w:p w:rsidR="000F3E75" w:rsidRDefault="000F3E75" w:rsidP="00487979">
      <w:pPr>
        <w:jc w:val="both"/>
      </w:pPr>
    </w:p>
    <w:p w:rsidR="000F3E75" w:rsidRDefault="000F3E75" w:rsidP="00487979">
      <w:pPr>
        <w:jc w:val="both"/>
      </w:pPr>
      <w:r>
        <w:t>Mgr. Vladimíra Michalíková</w:t>
      </w:r>
    </w:p>
    <w:p w:rsidR="000F3E75" w:rsidRPr="00487979" w:rsidRDefault="000F3E75" w:rsidP="00487979">
      <w:pPr>
        <w:jc w:val="both"/>
      </w:pPr>
      <w:r>
        <w:t>ředitelka školy</w:t>
      </w:r>
    </w:p>
    <w:sectPr w:rsidR="000F3E75" w:rsidRPr="00487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23192"/>
    <w:multiLevelType w:val="hybridMultilevel"/>
    <w:tmpl w:val="0AFE146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CE1"/>
    <w:rsid w:val="000F3E75"/>
    <w:rsid w:val="003C1CE1"/>
    <w:rsid w:val="00487979"/>
    <w:rsid w:val="008A4CF8"/>
    <w:rsid w:val="00B23199"/>
    <w:rsid w:val="00D05352"/>
    <w:rsid w:val="00F3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C1C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3C1CE1"/>
    <w:pPr>
      <w:ind w:left="1440"/>
      <w:jc w:val="center"/>
    </w:pPr>
    <w:rPr>
      <w:b/>
      <w:caps/>
      <w:sz w:val="26"/>
    </w:rPr>
  </w:style>
  <w:style w:type="character" w:customStyle="1" w:styleId="NzevChar">
    <w:name w:val="Název Char"/>
    <w:basedOn w:val="Standardnpsmoodstavce"/>
    <w:link w:val="Nzev"/>
    <w:rsid w:val="003C1CE1"/>
    <w:rPr>
      <w:rFonts w:ascii="Times New Roman" w:eastAsia="Times New Roman" w:hAnsi="Times New Roman" w:cs="Times New Roman"/>
      <w:b/>
      <w:caps/>
      <w:sz w:val="26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C1CE1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879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C1C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3C1CE1"/>
    <w:pPr>
      <w:ind w:left="1440"/>
      <w:jc w:val="center"/>
    </w:pPr>
    <w:rPr>
      <w:b/>
      <w:caps/>
      <w:sz w:val="26"/>
    </w:rPr>
  </w:style>
  <w:style w:type="character" w:customStyle="1" w:styleId="NzevChar">
    <w:name w:val="Název Char"/>
    <w:basedOn w:val="Standardnpsmoodstavce"/>
    <w:link w:val="Nzev"/>
    <w:rsid w:val="003C1CE1"/>
    <w:rPr>
      <w:rFonts w:ascii="Times New Roman" w:eastAsia="Times New Roman" w:hAnsi="Times New Roman" w:cs="Times New Roman"/>
      <w:b/>
      <w:caps/>
      <w:sz w:val="26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C1CE1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87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vv.cz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smvvprah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FCC0638D</Template>
  <TotalTime>52</TotalTime>
  <Pages>1</Pages>
  <Words>254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Vladimíra Michalíková</dc:creator>
  <cp:lastModifiedBy>Vladimíra Michalíková</cp:lastModifiedBy>
  <cp:revision>3</cp:revision>
  <cp:lastPrinted>2022-11-29T10:02:00Z</cp:lastPrinted>
  <dcterms:created xsi:type="dcterms:W3CDTF">2022-11-29T08:28:00Z</dcterms:created>
  <dcterms:modified xsi:type="dcterms:W3CDTF">2026-09-04T05:39:00Z</dcterms:modified>
</cp:coreProperties>
</file>