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4E3" w:rsidRDefault="003144E3" w:rsidP="003144E3">
      <w:pPr>
        <w:rPr>
          <w:rFonts w:ascii="Arial Black" w:hAnsi="Arial Black" w:cs="Arial"/>
          <w:b/>
          <w:bCs/>
          <w:iCs/>
          <w:sz w:val="20"/>
          <w:szCs w:val="20"/>
        </w:rPr>
      </w:pPr>
      <w:r>
        <w:rPr>
          <w:rFonts w:ascii="Arial Black" w:hAnsi="Arial Black" w:cs="Arial"/>
          <w:b/>
          <w:bCs/>
          <w:iCs/>
          <w:noProof/>
          <w:sz w:val="20"/>
          <w:szCs w:val="20"/>
          <w:lang w:eastAsia="cs-CZ"/>
        </w:rPr>
        <w:drawing>
          <wp:inline distT="0" distB="0" distL="0" distR="0" wp14:anchorId="4BDD8E8D" wp14:editId="0DB28C1F">
            <wp:extent cx="2143125" cy="2143125"/>
            <wp:effectExtent l="0" t="0" r="9525" b="9525"/>
            <wp:docPr id="4" name="Obrázek 4" descr="\\SMVV-SERVER\ucfile\michalikova\Desktop\ředitel\Erasmus II 2018-2020 koordinátoři\povinné údaje do prezentací\Projec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MVV-SERVER\ucfile\michalikova\Desktop\ředitel\Erasmus II 2018-2020 koordinátoři\povinné údaje do prezentací\Project 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b/>
          <w:bCs/>
          <w:iCs/>
          <w:sz w:val="20"/>
          <w:szCs w:val="20"/>
        </w:rPr>
        <w:t xml:space="preserve">                              </w:t>
      </w:r>
      <w:r>
        <w:rPr>
          <w:rFonts w:ascii="Arial Black" w:hAnsi="Arial Black" w:cs="Arial"/>
          <w:b/>
          <w:bCs/>
          <w:iCs/>
          <w:noProof/>
          <w:sz w:val="20"/>
          <w:szCs w:val="20"/>
          <w:lang w:eastAsia="cs-CZ"/>
        </w:rPr>
        <w:drawing>
          <wp:inline distT="0" distB="0" distL="0" distR="0" wp14:anchorId="15B62D06" wp14:editId="08E9F5A8">
            <wp:extent cx="2143125" cy="2143125"/>
            <wp:effectExtent l="0" t="0" r="9525" b="9525"/>
            <wp:docPr id="6" name="Obrázek 6" descr="\\SMVV-SERVER\ucfile\michalikova\Desktop\ředitel\Erasmus II 2018-2020 koordinátoři\povinné údaje do prezentací\SMVV Pr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MVV-SERVER\ucfile\michalikova\Desktop\ředitel\Erasmus II 2018-2020 koordinátoři\povinné údaje do prezentací\SMVV Prah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281E388" wp14:editId="1C02A669">
            <wp:extent cx="4248150" cy="1333500"/>
            <wp:effectExtent l="0" t="0" r="0" b="0"/>
            <wp:docPr id="5" name="Obrázek 5" descr="S podporou programu Evropské unie Erasmus+ logo s textem vl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 podporou programu Evropské unie Erasmus+ logo s textem vlev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b/>
          <w:bCs/>
          <w:iCs/>
          <w:sz w:val="20"/>
          <w:szCs w:val="20"/>
        </w:rPr>
        <w:t xml:space="preserve">            </w:t>
      </w:r>
    </w:p>
    <w:p w:rsidR="003144E3" w:rsidRDefault="003144E3" w:rsidP="003144E3">
      <w:pPr>
        <w:jc w:val="center"/>
        <w:rPr>
          <w:rFonts w:ascii="Arial Black" w:hAnsi="Arial Black" w:cs="Arial"/>
          <w:b/>
          <w:bCs/>
          <w:iCs/>
          <w:sz w:val="20"/>
          <w:szCs w:val="20"/>
        </w:rPr>
      </w:pPr>
    </w:p>
    <w:p w:rsidR="003144E3" w:rsidRPr="003C6D5C" w:rsidRDefault="003144E3" w:rsidP="003144E3">
      <w:pPr>
        <w:jc w:val="center"/>
        <w:rPr>
          <w:rFonts w:ascii="Arial Black" w:hAnsi="Arial Black" w:cs="Arial"/>
          <w:b/>
          <w:sz w:val="20"/>
          <w:szCs w:val="20"/>
        </w:rPr>
      </w:pPr>
      <w:proofErr w:type="spellStart"/>
      <w:r w:rsidRPr="003C6D5C">
        <w:rPr>
          <w:rFonts w:ascii="Arial Black" w:hAnsi="Arial Black" w:cs="Arial"/>
          <w:b/>
          <w:bCs/>
          <w:iCs/>
          <w:sz w:val="20"/>
          <w:szCs w:val="20"/>
        </w:rPr>
        <w:t>The</w:t>
      </w:r>
      <w:proofErr w:type="spellEnd"/>
      <w:r w:rsidRPr="003C6D5C">
        <w:rPr>
          <w:rFonts w:ascii="Arial Black" w:hAnsi="Arial Black" w:cs="Arial"/>
          <w:b/>
          <w:bCs/>
          <w:iCs/>
          <w:sz w:val="20"/>
          <w:szCs w:val="20"/>
        </w:rPr>
        <w:t xml:space="preserve"> </w:t>
      </w:r>
      <w:proofErr w:type="spellStart"/>
      <w:r w:rsidRPr="003C6D5C">
        <w:rPr>
          <w:rFonts w:ascii="Arial Black" w:hAnsi="Arial Black" w:cs="Arial"/>
          <w:b/>
          <w:bCs/>
          <w:iCs/>
          <w:sz w:val="20"/>
          <w:szCs w:val="20"/>
        </w:rPr>
        <w:t>European</w:t>
      </w:r>
      <w:proofErr w:type="spellEnd"/>
      <w:r w:rsidRPr="003C6D5C">
        <w:rPr>
          <w:rFonts w:ascii="Arial Black" w:hAnsi="Arial Black" w:cs="Arial"/>
          <w:b/>
          <w:bCs/>
          <w:iCs/>
          <w:sz w:val="20"/>
          <w:szCs w:val="20"/>
        </w:rPr>
        <w:t xml:space="preserve"> Erasmus+ Project</w:t>
      </w:r>
    </w:p>
    <w:p w:rsidR="003144E3" w:rsidRPr="003C6D5C" w:rsidRDefault="003144E3" w:rsidP="003144E3">
      <w:pPr>
        <w:jc w:val="center"/>
        <w:rPr>
          <w:rFonts w:ascii="Arial Black" w:hAnsi="Arial Black" w:cs="Arial"/>
          <w:b/>
          <w:sz w:val="20"/>
          <w:szCs w:val="20"/>
        </w:rPr>
      </w:pPr>
      <w:r w:rsidRPr="003C6D5C">
        <w:rPr>
          <w:rFonts w:ascii="Arial Black" w:hAnsi="Arial Black" w:cs="Arial"/>
          <w:b/>
          <w:sz w:val="20"/>
          <w:szCs w:val="20"/>
        </w:rPr>
        <w:t>2018-1-CZ01-KA229-048217</w:t>
      </w:r>
    </w:p>
    <w:p w:rsidR="003144E3" w:rsidRPr="003C6D5C" w:rsidRDefault="003144E3" w:rsidP="003144E3">
      <w:pPr>
        <w:jc w:val="center"/>
        <w:rPr>
          <w:rFonts w:ascii="Arial Black" w:hAnsi="Arial Black" w:cs="Arial"/>
          <w:b/>
          <w:bCs/>
          <w:sz w:val="20"/>
          <w:szCs w:val="20"/>
        </w:rPr>
      </w:pPr>
      <w:r w:rsidRPr="003C6D5C">
        <w:rPr>
          <w:rFonts w:ascii="Arial Black" w:hAnsi="Arial Black" w:cs="Arial"/>
          <w:b/>
          <w:bCs/>
          <w:sz w:val="20"/>
          <w:szCs w:val="20"/>
        </w:rPr>
        <w:t>EFFECTIVE COMMUNICATION –</w:t>
      </w:r>
    </w:p>
    <w:p w:rsidR="003144E3" w:rsidRPr="00E32EDF" w:rsidRDefault="003144E3" w:rsidP="003144E3">
      <w:pPr>
        <w:jc w:val="center"/>
        <w:rPr>
          <w:rFonts w:ascii="Arial Black" w:hAnsi="Arial Black" w:cs="Arial"/>
          <w:b/>
          <w:bCs/>
          <w:color w:val="FF0000"/>
          <w:sz w:val="44"/>
          <w:szCs w:val="44"/>
        </w:rPr>
      </w:pPr>
      <w:r w:rsidRPr="003C6D5C">
        <w:rPr>
          <w:rFonts w:ascii="Arial Black" w:hAnsi="Arial Black" w:cs="Arial"/>
          <w:b/>
          <w:bCs/>
          <w:sz w:val="20"/>
          <w:szCs w:val="20"/>
        </w:rPr>
        <w:t xml:space="preserve">   COMMUNICATION SKILLS</w:t>
      </w:r>
    </w:p>
    <w:p w:rsidR="003144E3" w:rsidRDefault="003144E3">
      <w:pPr>
        <w:rPr>
          <w:b/>
        </w:rPr>
      </w:pPr>
    </w:p>
    <w:p w:rsidR="003144E3" w:rsidRDefault="003144E3">
      <w:pPr>
        <w:rPr>
          <w:b/>
        </w:rPr>
      </w:pPr>
    </w:p>
    <w:p w:rsidR="003144E3" w:rsidRPr="003144E3" w:rsidRDefault="00715653" w:rsidP="003144E3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Time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Capsule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Messages</w:t>
      </w:r>
      <w:proofErr w:type="spellEnd"/>
      <w:r>
        <w:rPr>
          <w:b/>
          <w:sz w:val="36"/>
          <w:szCs w:val="36"/>
        </w:rPr>
        <w:t xml:space="preserve"> Box</w:t>
      </w:r>
      <w:bookmarkStart w:id="0" w:name="_GoBack"/>
      <w:bookmarkEnd w:id="0"/>
    </w:p>
    <w:p w:rsidR="00404938" w:rsidRDefault="00404938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" name="Obrázek 1" descr="\\SMVV-SERVER\ucfile\michalikova\Desktop\ředitel\Erasmus II 2018-2020 koordinátoři\3.setkání Turecko\fotky_Turecko\Turecko\IMG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MVV-SERVER\ucfile\michalikova\Desktop\ředitel\Erasmus II 2018-2020 koordinátoři\3.setkání Turecko\fotky_Turecko\Turecko\IMG_1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4E3" w:rsidRDefault="003144E3">
      <w:pPr>
        <w:rPr>
          <w:b/>
        </w:rPr>
      </w:pPr>
    </w:p>
    <w:p w:rsidR="00404938" w:rsidRDefault="00404938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3810" r="7620" b="7620"/>
            <wp:docPr id="2" name="Obrázek 2" descr="\\SMVV-SERVER\ucfile\michalikova\Desktop\ředitel\Erasmus II 2018-2020 koordinátoři\3.setkání Turecko\fotky_Turecko\Turecko\IMG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MVV-SERVER\ucfile\michalikova\Desktop\ředitel\Erasmus II 2018-2020 koordinátoři\3.setkání Turecko\fotky_Turecko\Turecko\IMG_1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205" w:rsidRDefault="003144E3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3381375" cy="3424236"/>
            <wp:effectExtent l="0" t="2222" r="7302" b="7303"/>
            <wp:docPr id="20" name="Obrázek 20" descr="\\SMVV-SERVER\ucfile\michalikova\Desktop\ředitel\Erasmus II 2018-2020 koordinátoři\3.setkání Turecko\fotky_Turecko\IMG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MVV-SERVER\ucfile\michalikova\Desktop\ředitel\Erasmus II 2018-2020 koordinátoři\3.setkání Turecko\fotky_Turecko\IMG_2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8121" cy="343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205" w:rsidRDefault="003144E3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3963590" cy="3436145"/>
            <wp:effectExtent l="0" t="3175" r="0" b="0"/>
            <wp:docPr id="19" name="Obrázek 19" descr="\\SMVV-SERVER\ucfile\michalikova\Desktop\ředitel\Erasmus II 2018-2020 koordinátoři\3.setkání Turecko\fotky_Turecko\IMG_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MVV-SERVER\ucfile\michalikova\Desktop\ředitel\Erasmus II 2018-2020 koordinátoři\3.setkání Turecko\fotky_Turecko\IMG_2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5906" cy="343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205" w:rsidRDefault="003144E3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3757643" cy="3879041"/>
            <wp:effectExtent l="0" t="3492" r="0" b="0"/>
            <wp:docPr id="18" name="Obrázek 18" descr="\\SMVV-SERVER\ucfile\michalikova\Desktop\ředitel\Erasmus II 2018-2020 koordinátoři\3.setkání Turecko\fotky_Turecko\IMG_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MVV-SERVER\ucfile\michalikova\Desktop\ředitel\Erasmus II 2018-2020 koordinátoři\3.setkání Turecko\fotky_Turecko\IMG_2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0341" cy="390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4E3" w:rsidRPr="00404938" w:rsidRDefault="003144E3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4495800" cy="3200400"/>
            <wp:effectExtent l="0" t="0" r="0" b="0"/>
            <wp:docPr id="17" name="Obrázek 17" descr="\\SMVV-SERVER\ucfile\michalikova\Desktop\ředitel\Erasmus II 2018-2020 koordinátoři\3.setkání Turecko\fotky_Turecko\IMG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MVV-SERVER\ucfile\michalikova\Desktop\ředitel\Erasmus II 2018-2020 koordinátoři\3.setkání Turecko\fotky_Turecko\IMG_2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6296025" cy="4722019"/>
            <wp:effectExtent l="0" t="0" r="0" b="2540"/>
            <wp:docPr id="16" name="Obrázek 16" descr="\\SMVV-SERVER\ucfile\michalikova\Desktop\ředitel\Erasmus II 2018-2020 koordinátoři\3.setkání Turecko\fotky_Turecko\IMG_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MVV-SERVER\ucfile\michalikova\Desktop\ředitel\Erasmus II 2018-2020 koordinátoři\3.setkání Turecko\fotky_Turecko\IMG_2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191" cy="472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lastRenderedPageBreak/>
        <w:drawing>
          <wp:inline distT="0" distB="0" distL="0" distR="0">
            <wp:extent cx="5114925" cy="3836194"/>
            <wp:effectExtent l="0" t="8255" r="1270" b="1270"/>
            <wp:docPr id="15" name="Obrázek 15" descr="\\SMVV-SERVER\ucfile\michalikova\Desktop\ředitel\Erasmus II 2018-2020 koordinátoři\3.setkání Turecko\fotky_Turecko\IMG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MVV-SERVER\ucfile\michalikova\Desktop\ředitel\Erasmus II 2018-2020 koordinátoři\3.setkání Turecko\fotky_Turecko\IMG_2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6887" cy="38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4775200" cy="3581400"/>
            <wp:effectExtent l="0" t="0" r="6350" b="0"/>
            <wp:docPr id="14" name="Obrázek 14" descr="\\SMVV-SERVER\ucfile\michalikova\Desktop\ředitel\Erasmus II 2018-2020 koordinátoři\3.setkání Turecko\fotky_Turecko\IMG_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MVV-SERVER\ucfile\michalikova\Desktop\ředitel\Erasmus II 2018-2020 koordinátoři\3.setkání Turecko\fotky_Turecko\IMG_2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lastRenderedPageBreak/>
        <w:drawing>
          <wp:inline distT="0" distB="0" distL="0" distR="0">
            <wp:extent cx="5661025" cy="4245769"/>
            <wp:effectExtent l="2858" t="0" r="0" b="0"/>
            <wp:docPr id="13" name="Obrázek 13" descr="\\SMVV-SERVER\ucfile\michalikova\Desktop\ředitel\Erasmus II 2018-2020 koordinátoři\3.setkání Turecko\fotky_Turecko\IMG_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MVV-SERVER\ucfile\michalikova\Desktop\ředitel\Erasmus II 2018-2020 koordinátoři\3.setkání Turecko\fotky_Turecko\IMG_23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2810" cy="424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4E3" w:rsidRPr="004049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938"/>
    <w:rsid w:val="001260A3"/>
    <w:rsid w:val="003144E3"/>
    <w:rsid w:val="00404938"/>
    <w:rsid w:val="005C0B17"/>
    <w:rsid w:val="006A7B54"/>
    <w:rsid w:val="00715653"/>
    <w:rsid w:val="007C1205"/>
    <w:rsid w:val="00CC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4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4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4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4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33D9ACBD</Template>
  <TotalTime>223</TotalTime>
  <Pages>8</Pages>
  <Words>28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Vladimíra Michalíková</dc:creator>
  <cp:lastModifiedBy>Vladimíra Michalíková</cp:lastModifiedBy>
  <cp:revision>4</cp:revision>
  <dcterms:created xsi:type="dcterms:W3CDTF">2021-10-12T14:04:00Z</dcterms:created>
  <dcterms:modified xsi:type="dcterms:W3CDTF">2021-10-18T13:55:00Z</dcterms:modified>
</cp:coreProperties>
</file>